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63657" w14:textId="0B3B3F7C" w:rsidR="00C75A17" w:rsidRPr="00D65CBB" w:rsidRDefault="00C73469" w:rsidP="006C4440">
      <w:pPr>
        <w:tabs>
          <w:tab w:val="left" w:pos="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Using Global Metabolomics to Investigate Metabolic Changes between Late-Gestation Fetal and Neonatal Hearts</w:t>
      </w:r>
    </w:p>
    <w:p w14:paraId="713F8A5C" w14:textId="259762D9" w:rsidR="003E2F8E" w:rsidRPr="006B3824" w:rsidRDefault="003E2F8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2DABD4B3" w14:textId="58EFC466" w:rsidR="007448C9" w:rsidRPr="00516E52" w:rsidRDefault="007448C9" w:rsidP="007448C9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spellStart"/>
      <w:r w:rsidRPr="00950F24">
        <w:rPr>
          <w:rFonts w:ascii="Arial" w:hAnsi="Arial" w:cs="Arial"/>
          <w:color w:val="000000"/>
          <w:sz w:val="20"/>
          <w:szCs w:val="20"/>
        </w:rPr>
        <w:t>Walejko</w:t>
      </w:r>
      <w:proofErr w:type="spellEnd"/>
      <w:r w:rsidR="0099312F">
        <w:rPr>
          <w:rFonts w:ascii="Arial" w:hAnsi="Arial" w:cs="Arial"/>
          <w:color w:val="000000"/>
          <w:sz w:val="20"/>
          <w:szCs w:val="20"/>
        </w:rPr>
        <w:t xml:space="preserve">, J. </w:t>
      </w:r>
      <w:r>
        <w:rPr>
          <w:rFonts w:ascii="Arial" w:hAnsi="Arial" w:cs="Arial"/>
          <w:color w:val="000000"/>
          <w:sz w:val="20"/>
          <w:szCs w:val="20"/>
        </w:rPr>
        <w:t>(UF, Biochemistry &amp; Molecular Biology, SECIM);</w:t>
      </w:r>
      <w:r w:rsidRPr="00950F24">
        <w:rPr>
          <w:rFonts w:ascii="Arial" w:hAnsi="Arial" w:cs="Arial"/>
          <w:color w:val="000000"/>
          <w:sz w:val="20"/>
          <w:szCs w:val="20"/>
        </w:rPr>
        <w:t xml:space="preserve"> Keller-Wood</w:t>
      </w:r>
      <w:r>
        <w:rPr>
          <w:rFonts w:ascii="Arial" w:hAnsi="Arial" w:cs="Arial"/>
          <w:color w:val="000000"/>
          <w:sz w:val="20"/>
          <w:szCs w:val="20"/>
        </w:rPr>
        <w:t>, M. (UF, Pharmacodynamics)</w:t>
      </w:r>
      <w:r w:rsidR="0099312F">
        <w:rPr>
          <w:rFonts w:ascii="Arial" w:hAnsi="Arial" w:cs="Arial"/>
          <w:color w:val="000000"/>
          <w:sz w:val="20"/>
          <w:szCs w:val="20"/>
        </w:rPr>
        <w:t xml:space="preserve"> and</w:t>
      </w:r>
      <w:r w:rsidRPr="00950F24">
        <w:rPr>
          <w:rFonts w:ascii="Arial" w:hAnsi="Arial" w:cs="Arial"/>
          <w:color w:val="000000"/>
          <w:sz w:val="20"/>
          <w:szCs w:val="20"/>
        </w:rPr>
        <w:t xml:space="preserve"> </w:t>
      </w:r>
      <w:r w:rsidRPr="001E1D46">
        <w:rPr>
          <w:rFonts w:ascii="Arial" w:hAnsi="Arial" w:cs="Arial"/>
          <w:color w:val="000000"/>
          <w:sz w:val="20"/>
          <w:szCs w:val="20"/>
          <w:u w:val="single"/>
        </w:rPr>
        <w:t>Edison</w:t>
      </w:r>
      <w:r>
        <w:rPr>
          <w:rFonts w:ascii="Arial" w:hAnsi="Arial" w:cs="Arial"/>
          <w:color w:val="000000"/>
          <w:sz w:val="20"/>
          <w:szCs w:val="20"/>
          <w:u w:val="single"/>
        </w:rPr>
        <w:t>, A.</w:t>
      </w:r>
      <w:r>
        <w:rPr>
          <w:rFonts w:ascii="Arial" w:hAnsi="Arial" w:cs="Arial"/>
          <w:color w:val="000000"/>
          <w:sz w:val="20"/>
          <w:szCs w:val="20"/>
        </w:rPr>
        <w:t xml:space="preserve"> (UGA, Genetics &amp; Biochemistry &amp; Molecular Biology)</w:t>
      </w:r>
    </w:p>
    <w:p w14:paraId="340B9272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3AFDFAD4" w14:textId="77777777"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3C8C6192" w14:textId="77777777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</w:p>
    <w:p w14:paraId="7087ED9C" w14:textId="33784439" w:rsidR="00D90164" w:rsidRPr="00D90164" w:rsidRDefault="00D90164" w:rsidP="0049187D">
      <w:pPr>
        <w:tabs>
          <w:tab w:val="left" w:pos="36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 w:rsidRPr="00D90164">
        <w:rPr>
          <w:rFonts w:ascii="Arial" w:hAnsi="Arial" w:cs="Arial"/>
          <w:color w:val="000000"/>
          <w:sz w:val="20"/>
          <w:szCs w:val="20"/>
        </w:rPr>
        <w:t>During late gestation, the fetal heart relies primarily on glucose and lactate to support rapid growth and development.</w:t>
      </w:r>
      <w:r w:rsidR="00B624E3">
        <w:rPr>
          <w:rFonts w:ascii="Arial" w:hAnsi="Arial" w:cs="Arial"/>
          <w:color w:val="000000"/>
          <w:sz w:val="20"/>
          <w:szCs w:val="20"/>
          <w:vertAlign w:val="superscript"/>
        </w:rPr>
        <w:t>1</w:t>
      </w:r>
      <w:r w:rsidRPr="00D90164">
        <w:rPr>
          <w:rFonts w:ascii="Arial" w:hAnsi="Arial" w:cs="Arial"/>
          <w:color w:val="000000"/>
          <w:sz w:val="20"/>
          <w:szCs w:val="20"/>
        </w:rPr>
        <w:t xml:space="preserve"> The Keller-</w:t>
      </w:r>
      <w:r w:rsidR="001B57AA">
        <w:rPr>
          <w:rFonts w:ascii="Arial" w:hAnsi="Arial" w:cs="Arial"/>
          <w:color w:val="000000"/>
          <w:sz w:val="20"/>
          <w:szCs w:val="20"/>
        </w:rPr>
        <w:t>Wood laboratory has shown in an</w:t>
      </w:r>
      <w:r w:rsidRPr="00D90164">
        <w:rPr>
          <w:rFonts w:ascii="Arial" w:hAnsi="Arial" w:cs="Arial"/>
          <w:color w:val="000000"/>
          <w:sz w:val="20"/>
          <w:szCs w:val="20"/>
        </w:rPr>
        <w:t xml:space="preserve"> ovine model</w:t>
      </w:r>
      <w:r w:rsidR="001B57AA">
        <w:rPr>
          <w:rFonts w:ascii="Arial" w:hAnsi="Arial" w:cs="Arial"/>
          <w:color w:val="000000"/>
          <w:sz w:val="20"/>
          <w:szCs w:val="20"/>
        </w:rPr>
        <w:t xml:space="preserve"> of pregnancy</w:t>
      </w:r>
      <w:r w:rsidRPr="00D90164">
        <w:rPr>
          <w:rFonts w:ascii="Arial" w:hAnsi="Arial" w:cs="Arial"/>
          <w:color w:val="000000"/>
          <w:sz w:val="20"/>
          <w:szCs w:val="20"/>
        </w:rPr>
        <w:t xml:space="preserve"> that maternal elevations in cortisol lead to fetal mortality during the </w:t>
      </w:r>
      <w:proofErr w:type="spellStart"/>
      <w:r w:rsidRPr="00D90164">
        <w:rPr>
          <w:rFonts w:ascii="Arial" w:hAnsi="Arial" w:cs="Arial"/>
          <w:color w:val="000000"/>
          <w:sz w:val="20"/>
          <w:szCs w:val="20"/>
        </w:rPr>
        <w:t>peripartum</w:t>
      </w:r>
      <w:proofErr w:type="spellEnd"/>
      <w:r w:rsidRPr="00D90164">
        <w:rPr>
          <w:rFonts w:ascii="Arial" w:hAnsi="Arial" w:cs="Arial"/>
          <w:color w:val="000000"/>
          <w:sz w:val="20"/>
          <w:szCs w:val="20"/>
        </w:rPr>
        <w:t xml:space="preserve"> period. Hyperplasia of the fetal heart was observed in fetuses exposed to excess cortisol and transcriptomic analysis revealed alterations in fetal cardiac metabolism.</w:t>
      </w:r>
      <w:r w:rsidR="00B624E3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="006C17EE">
        <w:rPr>
          <w:rFonts w:ascii="Arial" w:hAnsi="Arial" w:cs="Arial"/>
          <w:color w:val="000000"/>
          <w:sz w:val="20"/>
          <w:szCs w:val="20"/>
        </w:rPr>
        <w:t xml:space="preserve"> Although it is </w:t>
      </w:r>
      <w:r w:rsidRPr="00D90164">
        <w:rPr>
          <w:rFonts w:ascii="Arial" w:hAnsi="Arial" w:cs="Arial"/>
          <w:color w:val="000000"/>
          <w:sz w:val="20"/>
          <w:szCs w:val="20"/>
        </w:rPr>
        <w:t>known that the fetal heart undergoes a metabolic switch to utilizing fatty acids as a neonate, little else is known about metabolic changes of the heart during this period.</w:t>
      </w:r>
      <w:r w:rsidR="00B624E3"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 w:rsidRPr="00D90164">
        <w:rPr>
          <w:rFonts w:ascii="Arial" w:hAnsi="Arial" w:cs="Arial"/>
          <w:color w:val="000000"/>
          <w:sz w:val="20"/>
          <w:szCs w:val="20"/>
        </w:rPr>
        <w:t xml:space="preserve"> Therefore, I propos</w:t>
      </w:r>
      <w:r w:rsidR="006C17EE">
        <w:rPr>
          <w:rFonts w:ascii="Arial" w:hAnsi="Arial" w:cs="Arial"/>
          <w:color w:val="000000"/>
          <w:sz w:val="20"/>
          <w:szCs w:val="20"/>
        </w:rPr>
        <w:t>ed to utilize a</w:t>
      </w:r>
      <w:r w:rsidRPr="00D90164">
        <w:rPr>
          <w:rFonts w:ascii="Arial" w:hAnsi="Arial" w:cs="Arial"/>
          <w:color w:val="000000"/>
          <w:sz w:val="20"/>
          <w:szCs w:val="20"/>
        </w:rPr>
        <w:t xml:space="preserve"> sheep model of pregnancy to investigate metabolic differences of the fetal heart at labor onset compared to the neonatal heart immediately following birth.</w:t>
      </w:r>
    </w:p>
    <w:p w14:paraId="29B37621" w14:textId="77777777" w:rsidR="00D90164" w:rsidRDefault="002524EE" w:rsidP="00D90164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</w:p>
    <w:p w14:paraId="64C79E96" w14:textId="3ECD790F" w:rsidR="002524EE" w:rsidRPr="006C17EE" w:rsidRDefault="00D90164" w:rsidP="00D90164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C17EE">
        <w:rPr>
          <w:rFonts w:ascii="Arial" w:hAnsi="Arial" w:cs="Arial"/>
          <w:b/>
          <w:sz w:val="20"/>
          <w:szCs w:val="20"/>
        </w:rPr>
        <w:tab/>
      </w:r>
      <w:r w:rsidRPr="006C17EE">
        <w:rPr>
          <w:rFonts w:ascii="Arial" w:hAnsi="Arial" w:cs="Arial"/>
          <w:color w:val="000000"/>
          <w:sz w:val="20"/>
          <w:szCs w:val="20"/>
        </w:rPr>
        <w:t>70 heart samples were collected from the left and right ventricles and intraventricular septum in 14 fetuses following labor onset and 10 neonatal lambs immediately following birth. HR-MAS proton nuclear magnetic resonance (</w:t>
      </w:r>
      <w:r w:rsidRPr="006C17EE">
        <w:rPr>
          <w:rFonts w:ascii="Arial" w:hAnsi="Arial" w:cs="Arial"/>
          <w:color w:val="000000"/>
          <w:sz w:val="20"/>
          <w:szCs w:val="20"/>
          <w:vertAlign w:val="superscript"/>
        </w:rPr>
        <w:t>1</w:t>
      </w:r>
      <w:r w:rsidRPr="006C17EE">
        <w:rPr>
          <w:rFonts w:ascii="Arial" w:hAnsi="Arial" w:cs="Arial"/>
          <w:color w:val="000000"/>
          <w:sz w:val="20"/>
          <w:szCs w:val="20"/>
        </w:rPr>
        <w:t>H-NMR) spectroscopy was conducted on a</w:t>
      </w:r>
      <w:r w:rsidR="00FA7F8E">
        <w:rPr>
          <w:rFonts w:ascii="Arial" w:hAnsi="Arial" w:cs="Arial"/>
          <w:color w:val="000000"/>
          <w:sz w:val="20"/>
          <w:szCs w:val="20"/>
        </w:rPr>
        <w:t>n</w:t>
      </w:r>
      <w:r w:rsidRPr="006C17EE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C17EE">
        <w:rPr>
          <w:rFonts w:ascii="Arial" w:hAnsi="Arial" w:cs="Arial"/>
          <w:sz w:val="20"/>
          <w:szCs w:val="20"/>
        </w:rPr>
        <w:t>Avance</w:t>
      </w:r>
      <w:proofErr w:type="spellEnd"/>
      <w:r w:rsidRPr="006C17EE">
        <w:rPr>
          <w:rFonts w:ascii="Arial" w:hAnsi="Arial" w:cs="Arial"/>
          <w:sz w:val="20"/>
          <w:szCs w:val="20"/>
        </w:rPr>
        <w:t xml:space="preserve"> III 600 MHz spectrometer at the University of Florida Advanced Magnetic Resonance Imaging and Spectroscopy facility</w:t>
      </w:r>
      <w:r w:rsidRPr="006C17EE">
        <w:rPr>
          <w:rFonts w:ascii="Arial" w:hAnsi="Arial" w:cs="Arial"/>
          <w:color w:val="000000"/>
          <w:sz w:val="20"/>
          <w:szCs w:val="20"/>
        </w:rPr>
        <w:t xml:space="preserve"> to gain metabolic profiles of heart samples. Principal component analysis (PCA) was used to determine differences in metabolites between groups. Significance of metabolites was determined using a student's t-test </w:t>
      </w:r>
      <w:r w:rsidR="006C17EE">
        <w:rPr>
          <w:rFonts w:ascii="Arial" w:hAnsi="Arial" w:cs="Arial"/>
          <w:color w:val="000000"/>
          <w:sz w:val="20"/>
          <w:szCs w:val="20"/>
        </w:rPr>
        <w:t xml:space="preserve">with </w:t>
      </w:r>
      <w:r w:rsidR="006C17EE" w:rsidRPr="006C17EE">
        <w:rPr>
          <w:rFonts w:ascii="Arial" w:hAnsi="Arial" w:cs="Arial"/>
          <w:color w:val="000000"/>
          <w:sz w:val="20"/>
          <w:szCs w:val="20"/>
        </w:rPr>
        <w:t xml:space="preserve">a </w:t>
      </w:r>
      <w:proofErr w:type="spellStart"/>
      <w:r w:rsidR="006C17EE" w:rsidRPr="006C17EE">
        <w:rPr>
          <w:rFonts w:ascii="Helvetica" w:hAnsi="Helvetica" w:cs="Arial"/>
          <w:sz w:val="20"/>
          <w:szCs w:val="20"/>
        </w:rPr>
        <w:t>Benjamini</w:t>
      </w:r>
      <w:proofErr w:type="spellEnd"/>
      <w:r w:rsidR="006C17EE" w:rsidRPr="006C17EE">
        <w:rPr>
          <w:rFonts w:ascii="Helvetica" w:hAnsi="Helvetica" w:cs="Arial"/>
          <w:sz w:val="20"/>
          <w:szCs w:val="20"/>
        </w:rPr>
        <w:t>-Hochberg false discovery rate</w:t>
      </w:r>
      <w:r w:rsidR="006C17EE">
        <w:rPr>
          <w:rFonts w:ascii="Helvetica" w:hAnsi="Helvetica" w:cs="Arial"/>
          <w:sz w:val="20"/>
          <w:szCs w:val="20"/>
        </w:rPr>
        <w:t xml:space="preserve"> (FDR)</w:t>
      </w:r>
      <w:r w:rsidR="004B62A7">
        <w:rPr>
          <w:rFonts w:ascii="Helvetica" w:hAnsi="Helvetica" w:cs="Arial"/>
          <w:sz w:val="20"/>
          <w:szCs w:val="20"/>
        </w:rPr>
        <w:t xml:space="preserve"> correction</w:t>
      </w:r>
      <w:r w:rsidR="006C17EE" w:rsidRPr="006C17EE">
        <w:rPr>
          <w:rFonts w:ascii="Arial" w:hAnsi="Arial" w:cs="Arial"/>
          <w:color w:val="000000"/>
          <w:sz w:val="20"/>
          <w:szCs w:val="20"/>
        </w:rPr>
        <w:t xml:space="preserve"> </w:t>
      </w:r>
      <w:r w:rsidRPr="006C17EE">
        <w:rPr>
          <w:rFonts w:ascii="Arial" w:hAnsi="Arial" w:cs="Arial"/>
          <w:color w:val="000000"/>
          <w:sz w:val="20"/>
          <w:szCs w:val="20"/>
        </w:rPr>
        <w:t>of the area under the metabolite peak(s) of probabilistic quotient normalized spectra.</w:t>
      </w:r>
    </w:p>
    <w:p w14:paraId="591BCF16" w14:textId="77777777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1AE45CBB" w14:textId="689FF228" w:rsidR="00D90164" w:rsidRPr="00D90164" w:rsidRDefault="00D90164" w:rsidP="0099312F">
      <w:pPr>
        <w:ind w:firstLine="360"/>
        <w:rPr>
          <w:rFonts w:ascii="Arial" w:hAnsi="Arial" w:cs="Arial"/>
          <w:sz w:val="20"/>
          <w:szCs w:val="20"/>
        </w:rPr>
      </w:pPr>
      <w:r w:rsidRPr="00D90164">
        <w:rPr>
          <w:rFonts w:ascii="Arial" w:hAnsi="Arial" w:cs="Arial"/>
          <w:color w:val="000000"/>
          <w:sz w:val="20"/>
          <w:szCs w:val="20"/>
        </w:rPr>
        <w:t>PCA reveals separation of heart tissue samples between neonates and fetuses at labor onset. A t-test of normalized spectra revealed that lactate, glutamine, and alanine are significantly increased (p&lt;0.05) in fetal heart tissue while 3-hydroxybutyrate (3HB)</w:t>
      </w:r>
      <w:r w:rsidR="00FD14CF">
        <w:rPr>
          <w:rFonts w:ascii="Arial" w:hAnsi="Arial" w:cs="Arial"/>
          <w:color w:val="000000"/>
          <w:sz w:val="20"/>
          <w:szCs w:val="20"/>
        </w:rPr>
        <w:t xml:space="preserve"> and glutamate are</w:t>
      </w:r>
      <w:r w:rsidRPr="00D90164">
        <w:rPr>
          <w:rFonts w:ascii="Arial" w:hAnsi="Arial" w:cs="Arial"/>
          <w:color w:val="000000"/>
          <w:sz w:val="20"/>
          <w:szCs w:val="20"/>
        </w:rPr>
        <w:t xml:space="preserve"> significantly increased (p&lt;0.05) in neonatal heart tissue.</w:t>
      </w:r>
      <w:r w:rsidRPr="00D90164">
        <w:rPr>
          <w:rFonts w:ascii="Arial" w:hAnsi="Arial" w:cs="Arial"/>
          <w:sz w:val="20"/>
          <w:szCs w:val="20"/>
        </w:rPr>
        <w:t xml:space="preserve"> </w:t>
      </w:r>
    </w:p>
    <w:p w14:paraId="45C62E53" w14:textId="77777777" w:rsidR="00E25473" w:rsidRPr="006B3824" w:rsidRDefault="00E25473" w:rsidP="00D90164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Conclusions</w:t>
      </w:r>
    </w:p>
    <w:p w14:paraId="5EEC0F6D" w14:textId="77777777" w:rsidR="00734E94" w:rsidRPr="00D90164" w:rsidRDefault="00D9016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 w:rsidRPr="00D90164">
        <w:rPr>
          <w:rFonts w:ascii="Arial" w:hAnsi="Arial" w:cs="Arial"/>
          <w:color w:val="000000"/>
          <w:sz w:val="20"/>
          <w:szCs w:val="20"/>
        </w:rPr>
        <w:t xml:space="preserve">Elevations of lactate, along with glutamine and alanine, suggest that glycolysis and </w:t>
      </w:r>
      <w:proofErr w:type="spellStart"/>
      <w:r w:rsidRPr="00D90164">
        <w:rPr>
          <w:rFonts w:ascii="Arial" w:hAnsi="Arial" w:cs="Arial"/>
          <w:color w:val="000000"/>
          <w:sz w:val="20"/>
          <w:szCs w:val="20"/>
        </w:rPr>
        <w:t>gluconeogenic</w:t>
      </w:r>
      <w:proofErr w:type="spellEnd"/>
      <w:r w:rsidRPr="00D90164">
        <w:rPr>
          <w:rFonts w:ascii="Arial" w:hAnsi="Arial" w:cs="Arial"/>
          <w:color w:val="000000"/>
          <w:sz w:val="20"/>
          <w:szCs w:val="20"/>
        </w:rPr>
        <w:t xml:space="preserve"> pathways are active in the term fetal heart. Increased levels of 3HB </w:t>
      </w:r>
      <w:r w:rsidR="002A6E4F">
        <w:rPr>
          <w:rFonts w:ascii="Arial" w:hAnsi="Arial" w:cs="Arial"/>
          <w:color w:val="000000"/>
          <w:sz w:val="20"/>
          <w:szCs w:val="20"/>
        </w:rPr>
        <w:t xml:space="preserve">and glutamate </w:t>
      </w:r>
      <w:r w:rsidRPr="00D90164">
        <w:rPr>
          <w:rFonts w:ascii="Arial" w:hAnsi="Arial" w:cs="Arial"/>
          <w:color w:val="000000"/>
          <w:sz w:val="20"/>
          <w:szCs w:val="20"/>
        </w:rPr>
        <w:t xml:space="preserve">in the neonatal heart suggests the onset of the switch in substrate utilization occurs during labor and delivery. This provides evidence that labor onset marks a time of rapid metabolic changes in the fetal heart, suggesting that perturbations in this metabolism may contribute to stillbirth during the </w:t>
      </w:r>
      <w:proofErr w:type="spellStart"/>
      <w:r w:rsidRPr="00D90164">
        <w:rPr>
          <w:rFonts w:ascii="Arial" w:hAnsi="Arial" w:cs="Arial"/>
          <w:color w:val="000000"/>
          <w:sz w:val="20"/>
          <w:szCs w:val="20"/>
        </w:rPr>
        <w:t>peripartum</w:t>
      </w:r>
      <w:proofErr w:type="spellEnd"/>
      <w:r w:rsidRPr="00D90164">
        <w:rPr>
          <w:rFonts w:ascii="Arial" w:hAnsi="Arial" w:cs="Arial"/>
          <w:color w:val="000000"/>
          <w:sz w:val="20"/>
          <w:szCs w:val="20"/>
        </w:rPr>
        <w:t xml:space="preserve"> period, or later life cardiomyopathies.</w:t>
      </w:r>
    </w:p>
    <w:p w14:paraId="2118AA4E" w14:textId="77777777"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372CCD14" w14:textId="131BB666" w:rsidR="00E25473" w:rsidRPr="005A7CA0" w:rsidRDefault="00FB4399" w:rsidP="0049187D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Pr="005A7CA0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 w:rsidR="003A1FF5" w:rsidRPr="005A7CA0">
        <w:rPr>
          <w:rFonts w:ascii="Arial" w:eastAsia="Times New Roman" w:hAnsi="Arial" w:cs="Arial"/>
          <w:sz w:val="20"/>
          <w:szCs w:val="20"/>
          <w:lang w:eastAsia="en-US"/>
        </w:rPr>
        <w:t>tive Agreement No. DMR-1157490</w:t>
      </w:r>
      <w:r w:rsidR="00A758E6" w:rsidRPr="005A7CA0">
        <w:rPr>
          <w:rFonts w:ascii="Arial" w:eastAsia="Times New Roman" w:hAnsi="Arial" w:cs="Arial"/>
          <w:sz w:val="20"/>
          <w:szCs w:val="20"/>
          <w:lang w:eastAsia="en-US"/>
        </w:rPr>
        <w:t xml:space="preserve"> and </w:t>
      </w:r>
      <w:r w:rsidRPr="005A7CA0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 w:rsidRPr="005A7CA0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A758E6" w:rsidRPr="005A7CA0">
        <w:rPr>
          <w:rFonts w:ascii="Arial" w:eastAsia="Times New Roman" w:hAnsi="Arial" w:cs="Arial"/>
          <w:sz w:val="20"/>
          <w:szCs w:val="20"/>
          <w:lang w:eastAsia="en-US"/>
        </w:rPr>
        <w:t xml:space="preserve">. </w:t>
      </w:r>
      <w:r w:rsidR="006C17EE" w:rsidRPr="005A7CA0">
        <w:rPr>
          <w:rFonts w:ascii="Arial" w:eastAsia="Times New Roman" w:hAnsi="Arial" w:cs="Arial"/>
          <w:sz w:val="20"/>
          <w:szCs w:val="20"/>
          <w:lang w:eastAsia="en-US"/>
        </w:rPr>
        <w:t>In addition, we would like to a</w:t>
      </w:r>
      <w:r w:rsidR="006C17EE" w:rsidRPr="005A7CA0">
        <w:rPr>
          <w:rFonts w:ascii="Arial" w:hAnsi="Arial" w:cs="Arial"/>
          <w:sz w:val="20"/>
          <w:szCs w:val="20"/>
        </w:rPr>
        <w:t xml:space="preserve">cknowledge </w:t>
      </w:r>
      <w:r w:rsidR="006C17EE" w:rsidRPr="005A7CA0">
        <w:rPr>
          <w:rFonts w:ascii="Arial" w:eastAsia="Times New Roman" w:hAnsi="Arial" w:cs="Arial"/>
          <w:sz w:val="20"/>
          <w:szCs w:val="20"/>
          <w:lang w:eastAsia="en-US"/>
        </w:rPr>
        <w:t>NIH SECIM grant 1</w:t>
      </w:r>
      <w:r w:rsidR="005A7CA0" w:rsidRPr="005A7CA0">
        <w:rPr>
          <w:rFonts w:ascii="Arial" w:eastAsia="Times New Roman" w:hAnsi="Arial" w:cs="Arial"/>
          <w:sz w:val="20"/>
          <w:szCs w:val="20"/>
          <w:lang w:eastAsia="en-US"/>
        </w:rPr>
        <w:t>U24DK097209-01A1, NIH grants HD</w:t>
      </w:r>
      <w:r w:rsidR="006C17EE" w:rsidRPr="005A7CA0">
        <w:rPr>
          <w:rFonts w:ascii="Arial" w:eastAsia="Times New Roman" w:hAnsi="Arial" w:cs="Arial"/>
          <w:sz w:val="20"/>
          <w:szCs w:val="20"/>
          <w:lang w:eastAsia="en-US"/>
        </w:rPr>
        <w:t>057871, and NIH/NCATS TL1 TR000066 and UL1 TR000064.</w:t>
      </w:r>
      <w:r w:rsidR="006C17EE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</w:p>
    <w:p w14:paraId="4CC451E1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1C83FD86" w14:textId="1DB70425" w:rsidR="00376D2C" w:rsidRDefault="00B624E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[1]</w:t>
      </w:r>
      <w:r>
        <w:rPr>
          <w:rFonts w:ascii="Arial" w:hAnsi="Arial" w:cs="Arial"/>
          <w:sz w:val="20"/>
          <w:szCs w:val="20"/>
        </w:rPr>
        <w:tab/>
        <w:t>Kong B</w:t>
      </w:r>
      <w:r w:rsidR="00E411D1" w:rsidRPr="006B3824">
        <w:rPr>
          <w:rFonts w:ascii="Arial" w:hAnsi="Arial" w:cs="Arial"/>
          <w:sz w:val="20"/>
          <w:szCs w:val="20"/>
        </w:rPr>
        <w:t xml:space="preserve">., </w:t>
      </w:r>
      <w:r w:rsidR="00E411D1" w:rsidRPr="006B3824">
        <w:rPr>
          <w:rFonts w:ascii="Arial" w:hAnsi="Arial" w:cs="Arial"/>
          <w:i/>
          <w:sz w:val="20"/>
          <w:szCs w:val="20"/>
        </w:rPr>
        <w:t>et al</w:t>
      </w:r>
      <w:r>
        <w:rPr>
          <w:rFonts w:ascii="Arial" w:hAnsi="Arial" w:cs="Arial"/>
          <w:sz w:val="20"/>
          <w:szCs w:val="20"/>
        </w:rPr>
        <w:t>., Chin Med J</w:t>
      </w:r>
      <w:r w:rsidR="00E411D1" w:rsidRPr="006B3824">
        <w:rPr>
          <w:rFonts w:ascii="Arial" w:hAnsi="Arial" w:cs="Arial"/>
          <w:sz w:val="20"/>
          <w:szCs w:val="20"/>
        </w:rPr>
        <w:t xml:space="preserve">, </w:t>
      </w:r>
      <w:r w:rsidR="00E411D1" w:rsidRPr="006B3824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21</w:t>
      </w:r>
      <w:r>
        <w:rPr>
          <w:rFonts w:ascii="Arial" w:hAnsi="Arial" w:cs="Arial"/>
          <w:sz w:val="20"/>
          <w:szCs w:val="20"/>
        </w:rPr>
        <w:t>, 1257-64</w:t>
      </w:r>
      <w:r w:rsidR="009648AC" w:rsidRPr="006B3824">
        <w:rPr>
          <w:rFonts w:ascii="Arial" w:hAnsi="Arial" w:cs="Arial"/>
          <w:sz w:val="20"/>
          <w:szCs w:val="20"/>
        </w:rPr>
        <w:t xml:space="preserve"> (20</w:t>
      </w:r>
      <w:r>
        <w:rPr>
          <w:rFonts w:ascii="Arial" w:hAnsi="Arial" w:cs="Arial"/>
          <w:sz w:val="20"/>
          <w:szCs w:val="20"/>
        </w:rPr>
        <w:t>08</w:t>
      </w:r>
      <w:r w:rsidR="00E411D1" w:rsidRPr="006B3824">
        <w:rPr>
          <w:rFonts w:ascii="Arial" w:hAnsi="Arial" w:cs="Arial"/>
          <w:sz w:val="20"/>
          <w:szCs w:val="20"/>
        </w:rPr>
        <w:t>).</w:t>
      </w:r>
    </w:p>
    <w:p w14:paraId="47138D10" w14:textId="1238DC2B" w:rsidR="00EE2D08" w:rsidRDefault="00B624E3" w:rsidP="00EE2D08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[2</w:t>
      </w:r>
      <w:proofErr w:type="gramStart"/>
      <w:r>
        <w:rPr>
          <w:rFonts w:ascii="Arial" w:hAnsi="Arial" w:cs="Arial"/>
          <w:sz w:val="20"/>
          <w:szCs w:val="20"/>
        </w:rPr>
        <w:t xml:space="preserve">]  </w:t>
      </w:r>
      <w:r w:rsidR="00EE2D08">
        <w:rPr>
          <w:rFonts w:ascii="Arial" w:hAnsi="Arial" w:cs="Arial"/>
          <w:sz w:val="20"/>
          <w:szCs w:val="20"/>
        </w:rPr>
        <w:t>Richards</w:t>
      </w:r>
      <w:proofErr w:type="gramEnd"/>
      <w:r w:rsidR="00EE2D08">
        <w:rPr>
          <w:rFonts w:ascii="Arial" w:hAnsi="Arial" w:cs="Arial"/>
          <w:sz w:val="20"/>
          <w:szCs w:val="20"/>
        </w:rPr>
        <w:t xml:space="preserve"> E., </w:t>
      </w:r>
      <w:r w:rsidR="00EE2D08" w:rsidRPr="00EE2D08">
        <w:rPr>
          <w:rFonts w:ascii="Arial" w:hAnsi="Arial" w:cs="Arial"/>
          <w:i/>
          <w:sz w:val="20"/>
          <w:szCs w:val="20"/>
        </w:rPr>
        <w:t>et al.</w:t>
      </w:r>
      <w:r w:rsidR="00EE2D0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E2D08">
        <w:rPr>
          <w:rFonts w:ascii="Arial" w:hAnsi="Arial" w:cs="Arial"/>
          <w:sz w:val="20"/>
          <w:szCs w:val="20"/>
        </w:rPr>
        <w:t>Physiol</w:t>
      </w:r>
      <w:proofErr w:type="spellEnd"/>
      <w:r w:rsidR="00EE2D08">
        <w:rPr>
          <w:rFonts w:ascii="Arial" w:hAnsi="Arial" w:cs="Arial"/>
          <w:sz w:val="20"/>
          <w:szCs w:val="20"/>
        </w:rPr>
        <w:t xml:space="preserve"> Genomics, 46, 547-559 (2014).</w:t>
      </w:r>
    </w:p>
    <w:p w14:paraId="57C0C487" w14:textId="059636B4" w:rsidR="00EE2D08" w:rsidRDefault="00EE2D08" w:rsidP="00EE2D08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[3</w:t>
      </w:r>
      <w:proofErr w:type="gramStart"/>
      <w:r>
        <w:rPr>
          <w:rFonts w:ascii="Arial" w:hAnsi="Arial" w:cs="Arial"/>
          <w:sz w:val="20"/>
          <w:szCs w:val="20"/>
        </w:rPr>
        <w:t>]  Fisher</w:t>
      </w:r>
      <w:proofErr w:type="gramEnd"/>
      <w:r>
        <w:rPr>
          <w:rFonts w:ascii="Arial" w:hAnsi="Arial" w:cs="Arial"/>
          <w:sz w:val="20"/>
          <w:szCs w:val="20"/>
        </w:rPr>
        <w:t xml:space="preserve"> D., </w:t>
      </w:r>
      <w:r w:rsidRPr="00EE2D08">
        <w:rPr>
          <w:rFonts w:ascii="Arial" w:hAnsi="Arial" w:cs="Arial"/>
          <w:i/>
          <w:sz w:val="20"/>
          <w:szCs w:val="20"/>
        </w:rPr>
        <w:t>et al</w:t>
      </w:r>
      <w:r>
        <w:rPr>
          <w:rFonts w:ascii="Arial" w:hAnsi="Arial" w:cs="Arial"/>
          <w:sz w:val="20"/>
          <w:szCs w:val="20"/>
        </w:rPr>
        <w:t xml:space="preserve">., Am J </w:t>
      </w:r>
      <w:proofErr w:type="spellStart"/>
      <w:r>
        <w:rPr>
          <w:rFonts w:ascii="Arial" w:hAnsi="Arial" w:cs="Arial"/>
          <w:sz w:val="20"/>
          <w:szCs w:val="20"/>
        </w:rPr>
        <w:t>Physiol</w:t>
      </w:r>
      <w:proofErr w:type="spellEnd"/>
      <w:r>
        <w:rPr>
          <w:rFonts w:ascii="Arial" w:hAnsi="Arial" w:cs="Arial"/>
          <w:sz w:val="20"/>
          <w:szCs w:val="20"/>
        </w:rPr>
        <w:t xml:space="preserve">, 238, H399-405 (1980). </w:t>
      </w:r>
    </w:p>
    <w:p w14:paraId="621B3DC0" w14:textId="33082D3E" w:rsidR="00F908F6" w:rsidRPr="00D90164" w:rsidRDefault="0099312F" w:rsidP="00EE2D08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46C0EAF9" wp14:editId="3E1ED9A0">
                <wp:simplePos x="0" y="0"/>
                <wp:positionH relativeFrom="column">
                  <wp:posOffset>1912620</wp:posOffset>
                </wp:positionH>
                <wp:positionV relativeFrom="page">
                  <wp:posOffset>7254240</wp:posOffset>
                </wp:positionV>
                <wp:extent cx="2146300" cy="2651760"/>
                <wp:effectExtent l="0" t="0" r="0" b="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00" cy="2651760"/>
                          <a:chOff x="63500" y="-84242"/>
                          <a:chExt cx="1909200" cy="2295953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0" y="-84242"/>
                            <a:ext cx="1771384" cy="1640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110033" y="1566166"/>
                            <a:ext cx="1862667" cy="64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72A23A" w14:textId="77777777" w:rsidR="00F15065" w:rsidRPr="00F15065" w:rsidRDefault="00F1506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15065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Fig 1:</w:t>
                              </w:r>
                              <w:r w:rsidRPr="00F1506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PCA scores plot reveals separation of heart samples from fetuses (red, n=40) compared to samples from neonates (blue, n=30).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50.6pt;margin-top:571.2pt;width:169pt;height:208.8pt;z-index:251739648;mso-position-vertical-relative:page;mso-width-relative:margin;mso-height-relative:margin" coordorigin="635,-842" coordsize="19092,229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NE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G973tH&#10;Gtozd/3/ADbW3bNt1qrIzc3Iqii1atURrNVUz/8AdICjHUj6x7HxM/J2/pVxe3n4drWmzve+V3Ld&#10;F2qOzxU4dnwVxRr2x471NUx300yA0HbvrIertrJirduMccysPSdbWLazsW54vRPvK8u/GkerwALc&#10;+X7zW8F69VXdoxse5x7mmPb99d2HLu03ve2qYjxV416mmiLtNOvtRNFNcd/h07QE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m/8AWEdZsnduUYnRrZcmaNn2&#10;Om1n8hptzpF/cL9Hjs2q9J7abNqqmvT7+vtjWmAE+eVbyqcW6Z8U27lfMtpx9z6k7pZpyr1zNtUX&#10;6dsovU6049imuKqablNM6Xbke1MzNMT4e8CwPM+BcO6h7Pe2Hmmy4u87beortxbyrVNddv3kRrVa&#10;r08VuvsiYromKomI7QHIbnmx755Y/MFlYvHsq79K4nuNnO2XLrmKar2Feopv2qbkxGlXjs3PdXez&#10;SfajT0AOyG07lj7xteDu+JrOJuGPay7Ez3+7v0Rcp10+CQH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c+JU/66PNfg39wq+k4nIuW151+O+KsG1k1ZE2417qf&#10;c2/BHqgB0c6lebbod0uzsnZ963+dy5BieKMjaNmtTm36K6KZn3ddyJpsUV6x4fBXdpmJnt0jWYAj&#10;/aPrDegu5ZlOLm4vIdnsTGs5udg49dmPaiNJjEysi53Tr2W+6PXpEgWQ4bzniHULZbXIeFbzi73s&#10;93sjIxK/F4KvvLlE6V2649NFdMVfAA2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j9+/wHuf6kv/pdQCiH&#10;1Zf+9H/IH+cgF/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EnUG9dyOe8pyL1XjvX&#10;d43C5crn01VZVyZns9cyA6heQrb8bC8uu1ZNinw3dx3HcsrKns9q7TfnHieyPvLNEALMgAAAAACq&#10;v1g224mZ0CjMv0a5G3b3g38WuNNaa7lN6xV8k03J7PiAc4ujWXewOr3AczHnw3rHI9oront01jNt&#10;dk6adk90gO44AAAAAAAAAAAAAAAAAAx+/f4D3P8AUl/9LqAUQ+rL/wB6P+QP85AL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h11o2C9xfq5zjYb8VROFvm4UWpr76rNWTXXar/nqJpq+UB0C+rv5&#10;3hb10p3Pgtd2mN34xuNy9Tj91VWBuP4Wi5Hr/Cxepq07vZ174AXDAAAAAAFMvrGOaYm2dMtg4Pbu&#10;Uzum/wC6RmV2uyZjC263V4pmO+Nbt214Z9OlQChnQ7asjeus3T/bMaJm5e5Dtc1TEeKabdvLt13K&#10;9NY18NFNVXyAO4AAAAAAAAAAAAAAAAAAAx+/f4D3P9SX/wBLqAUQ+rL/AN6P+QP85AL/A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L3DkvHNozcfbd13jCwdxy4mrExMrJtWb12mJ8MzborqiqqNezsgBlImJiJi&#10;dYntiYAAAAAAAAAAAAAAAAAAAAAAABj9+/wHuf6kv/pdQCiH1Zf+9H/IH+cgF/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W87la2XZ9w3i/T4rG3417LuUxOmtFi3NyY17&#10;fRSA4L7hn5W67hlbnnXJu5ubeuZOTdnvqu3qprrqn45mQHR/6uPhGPt/AOS8+vWo/GO97jG2492e&#10;2Yw9vt01+z6oqu3q4q9fgj1ALrAAAAAAAAAADlV5+Om+JwvrLRyXa7NNjbeaYn4yu0URFNMbjZr9&#10;1lTERH3f4O7VPprrqAab5OeXXOIeYbiF33k0Ym83rmx5dETMRcp3C3Nu1TOnqv8AuqvkAdhwAAAA&#10;AAAAAAAAAAAAABj9+/wHuf6kv/pdQCiH1Zf+9H/IH+cgF/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ndW5mOlXOppjxVRx7dtI7tZ+hXQHDIB1u8idNMeW7jsxERNWXuc1THpn6bdjWfkgBZAAAAAAAAAA&#10;AUN+svtW52npxfmmJu0ZO7UU1+mKa6MSao+WaYAUm6Q3bljqxwO/Zqmi7a5FtFduuO+Kqc6zMTHx&#10;SA7lgAAAAAAAAAAAAAAAAADH79/gPc/1Jf8A0uoBRD6sv/ej/kD/ADkAv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nMtor5BxDkGw241ubptuZg0RrprOTYrtR2+j5wDg7VTVTVNNUTTVTOkxPZMTHokB&#10;1A+ru5ZY3fo5unFqrmudxvd7utrXXw4m4W6b1qrt7vFcpvxp8GoC3oAAAAAAAAAA52fWVcms5HIu&#10;CcPtVx7/AG/Dzd1yqI0nsz7lqzZ19Wn0a59kBVHohtt/d+svT/bsfX3l/kW1RNURr4aKcy1VXVpM&#10;xr4aYmrv9ADuCAAAAAAAAAAAAAAAAAAMfv3+A9z/AFJf/S6gFEPqy/8Aej/kD/OQC/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/fv8B7n+pL/AOl1AKIfVl/70f8AIH+c&#10;gF/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37/Ae5&#10;/qS/+l1AKIfVl/70f8gf5yAX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/fv8AAe5/qS/+l1AKIfVl/wC9H/IH+cgF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j9+/wHuf6kv/AKXUAoh9WX/vR/yB/nIBf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V9bfMBwDoRs1rP5ZkX&#10;Mjds2K/xVsWHFNeZkzR2TVpVMRRbifnXK509Xiq7AFKd++sk6lZGX4+L8Q2PbsDWrSzuVWZuN7TX&#10;2fwlm9h09np9gBl+G/WTcitZdm31C4ZhZWDVMxfydhu3cW7REzHhqos5Vd+K9I1iaZvU69+saaSB&#10;e7gXPeK9S+L4PMOG59O4bHn0zNu5T7Ny3cp7K7V2ie2i5RPZVTP5GkgMrv3+A9z/AFJf/S6gFEPq&#10;y/8Aej/kD/OQC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5&#10;Ieer/iS5J+pNs/vGyAyHkE/4hsL/ABVuP6XSA6vgAAAAAAAAAAAAAAAAAAAAAAAAAAAAAAAAAAAA&#10;AAAAAAAAAAAAAAAAAAAAAAAAAAAAAAAAAAAAAAAAAAAhbzEeXvD8we28e2ncN+u7Hh7JmXcy9NjG&#10;pybt+m7a934KaqrlEW5jv8U01/EAzfR3oF026H7ddxOE7fV+McqmKNw3vNqi/uGTTTOsU13Ipppp&#10;o17fBbppp17dNe0B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R118kP+urqTuXUL9/X4j/GFrFs/i78U/TPB9FsUWdfe/TbOvi8GvzI0AejoD5K/9RvUOxz39/H4&#10;+9ziZGH+L/xV9C1+k0xT4ve/Tb/zdO7wdoC1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635;top:-842;width:17713;height:16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QBQ/FAAAA2gAAAA8AAABkcnMvZG93bnJldi54bWxEj0FrwkAUhO+C/2F5gjfdqG2xMauIYGsP&#10;tlRTvT6yzySYfRuyW03767sFweMwM98wyaI1lbhQ40rLCkbDCARxZnXJuYJ0vx5MQTiPrLGyTAp+&#10;yMFi3u0kGGt75U+67HwuAoRdjAoK7+tYSpcVZNANbU0cvJNtDPogm1zqBq8Bbio5jqInabDksFBg&#10;TauCsvPu2yg4vE+2r1/PH/b40L78ntnmb+lmqVS/1y5nIDy1/h6+tTdawSP8Xwk3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AUPxQAAANoAAAAPAAAAAAAAAAAAAAAA&#10;AJ8CAABkcnMvZG93bnJldi54bWxQSwUGAAAAAAQABAD3AAAAkQM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1100;top:15661;width:18627;height:6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4C72A23A" w14:textId="77777777" w:rsidR="00F15065" w:rsidRPr="00F15065" w:rsidRDefault="00F1506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15065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Fig 1:</w:t>
                        </w:r>
                        <w:r w:rsidRPr="00F150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PCA scores plot reveals separation of heart samples from fetuses (red, n=40) compared to samples from neonates (blue, n=30).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4B62A7"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37B27F80" wp14:editId="6299AB63">
                <wp:simplePos x="0" y="0"/>
                <wp:positionH relativeFrom="column">
                  <wp:posOffset>4004310</wp:posOffset>
                </wp:positionH>
                <wp:positionV relativeFrom="page">
                  <wp:posOffset>7137400</wp:posOffset>
                </wp:positionV>
                <wp:extent cx="2357755" cy="2672080"/>
                <wp:effectExtent l="0" t="0" r="4445" b="0"/>
                <wp:wrapThrough wrapText="bothSides">
                  <wp:wrapPolygon edited="0">
                    <wp:start x="0" y="0"/>
                    <wp:lineTo x="0" y="14167"/>
                    <wp:lineTo x="465" y="21354"/>
                    <wp:lineTo x="20943" y="21354"/>
                    <wp:lineTo x="21408" y="14167"/>
                    <wp:lineTo x="21408" y="0"/>
                    <wp:lineTo x="0" y="0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7755" cy="2672080"/>
                          <a:chOff x="-1" y="-50476"/>
                          <a:chExt cx="2171608" cy="241280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50476"/>
                            <a:ext cx="2171608" cy="1584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13496" y="1554623"/>
                            <a:ext cx="2146300" cy="80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B62FEB" w14:textId="41C48368" w:rsidR="00B624E3" w:rsidRPr="00B624E3" w:rsidRDefault="00B624E3" w:rsidP="00B624E3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B624E3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Fig 2:</w:t>
                              </w:r>
                              <w:r w:rsidRPr="00B624E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C17E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PCA component 2 loadings plot </w:t>
                              </w:r>
                              <w:r w:rsidRPr="00B624E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was used to find metabolites </w:t>
                              </w:r>
                              <w:r w:rsidR="006C17E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contributing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to this separation (see Table I</w:t>
                              </w:r>
                              <w:r w:rsidRPr="00B624E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6C17E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6C17E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Glycerolphosphocholine</w:t>
                              </w:r>
                              <w:proofErr w:type="spellEnd"/>
                              <w:r w:rsidR="006C17E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(GPC) was not found to be statistically significant (p=0.055).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37B27F80" id="Group_x0020_18" o:spid="_x0000_s1026" style="position:absolute;margin-left:315.3pt;margin-top:562pt;width:185.65pt;height:210.4pt;z-index:251742720;mso-position-vertical-relative:page;mso-width-relative:margin;mso-height-relative:margin" coordorigin="-1,-50476" coordsize="2171608,241280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2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n40/ERy/h257R0c6W3r2PzHfbdu9uO4YWs5tq3&#10;lXfM42NizT203r1UVTVVHrqae73e2rWAI7234uvnfJtujfeedRbeLy/Ltxcv4k4l3d5ivuR3aLuZ&#10;cyrUzVT8rVNNFURp62aoAdZ2HqJ1x8HvV3b+EdSd6vb5wTOrtV3qMjIu5mJc26/dm3OXh13ta7Ny&#10;3MVTXb7NZiYqidaagGmsTExExOsT2xMAP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5b/wCFSOQ+I7F6/ZfLdbOHk4WVY4zX&#10;t3fin2BiW7FNMZU5Uaa3KPPa+Y7JnT1QEw8n6odNuE5U4HMOX7LsW4+Z9lRg7luGNi5VViZqiK6b&#10;N25TXVEzRVFPdpnWYmI7QGeXiN5Pi+LPrtxfhHSO1d3XA2yz9T7u9UWq4s6XsiKsnKnWImMexT3f&#10;X1ad6de7rrT3gNNrNqmxZt2aJmabdMUUzPl0pjTtAf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Zl9Tcu54ePHFa6gb1bu2+L7lnRu/sqiia+/gbtj1YuZVTTH&#10;y02q7l71sdvrYn0YAaPbDyjjnKNot7/xzdsTddlu096jPw71F6xp3YrnWuiZiJiJiZie2PRAUM8f&#10;vWfh/MNu2HpPw7Os77uuHucbput/AqjJtWL1uzdxrWNTctzVFVyqb9c10U693uxE9s6ALhdAuG5/&#10;T7o1wziO60eb3Xb9ttTn2Z8tvJyJnIu25+cruTT+QAk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6" o:spid="_x0000_s1027" type="#_x0000_t75" style="position:absolute;left:-1;top:-50476;width:2171608;height:1584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a&#10;wH/DAAAA2gAAAA8AAABkcnMvZG93bnJldi54bWxEj9FqwkAURN+F/sNyC77VTTWIpK4iQq30xRr7&#10;AZfsNYnu3g3ZbYz9elcQfBxm5gwzX/bWiI5aXztW8D5KQBAXTtdcKvg9fL7NQPiArNE4JgVX8rBc&#10;vAzmmGl34T11eShFhLDPUEEVQpNJ6YuKLPqRa4ijd3StxRBlW0rd4iXCrZHjJJlKizXHhQobWldU&#10;nPM/q+DbH8vd6WuTHsz6f5J2ZsVp8qPU8LVffYAI1Idn+NHeagVTuF+JN0Aub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RrAf8MAAADaAAAADwAAAAAAAAAAAAAAAACcAgAA&#10;ZHJzL2Rvd25yZXYueG1sUEsFBgAAAAAEAAQA9wAAAIwDAAAAAA==&#10;">
                  <v:imagedata r:id="rId13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_x0020_Box_x0020_17" o:spid="_x0000_s1028" type="#_x0000_t202" style="position:absolute;left:13496;top:1554623;width:2146300;height:8077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U2NwQAA&#10;ANs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f4K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2lNjcEAAADbAAAADwAAAAAAAAAAAAAAAACXAgAAZHJzL2Rvd25y&#10;ZXYueG1sUEsFBgAAAAAEAAQA9QAAAIUDAAAAAA==&#10;" filled="f" stroked="f">
                  <v:textbox>
                    <w:txbxContent>
                      <w:p w14:paraId="7BB62FEB" w14:textId="41C48368" w:rsidR="00B624E3" w:rsidRPr="00B624E3" w:rsidRDefault="00B624E3" w:rsidP="00B624E3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624E3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Fig 2:</w:t>
                        </w:r>
                        <w:r w:rsidRPr="00B624E3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6C17E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PCA component 2 loadings plot </w:t>
                        </w:r>
                        <w:r w:rsidRPr="00B624E3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was used to find metabolites </w:t>
                        </w:r>
                        <w:r w:rsidR="006C17E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contributing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to this separation (see Table I</w:t>
                        </w:r>
                        <w:r w:rsidRPr="00B624E3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="006C17E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6C17E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Glycerolphosphocholine</w:t>
                        </w:r>
                        <w:proofErr w:type="spellEnd"/>
                        <w:r w:rsidR="006C17E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(GPC) was not found to be statistically significant (p=0.055). 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 w:rsidR="004B62A7"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7E68A77C" wp14:editId="5BBC72B9">
                <wp:simplePos x="0" y="0"/>
                <wp:positionH relativeFrom="column">
                  <wp:posOffset>-117475</wp:posOffset>
                </wp:positionH>
                <wp:positionV relativeFrom="page">
                  <wp:posOffset>7353300</wp:posOffset>
                </wp:positionV>
                <wp:extent cx="1969135" cy="2192655"/>
                <wp:effectExtent l="0" t="0" r="12065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9135" cy="2192655"/>
                          <a:chOff x="0" y="0"/>
                          <a:chExt cx="1969135" cy="2193328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1961515" cy="1571511"/>
                            <a:chOff x="626533" y="5838893"/>
                            <a:chExt cx="1962150" cy="1571769"/>
                          </a:xfrm>
                        </wpg:grpSpPr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770" y="5838893"/>
                              <a:ext cx="1845222" cy="4741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5FD620" w14:textId="77777777" w:rsidR="005F43DD" w:rsidRPr="002426D5" w:rsidRDefault="005F43DD" w:rsidP="00376D2C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AD3CDD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>Table I</w:t>
                                </w:r>
                                <w:r w:rsidRPr="002426D5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FD14CF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Metabolites that differ in fetal and neonatal hearts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247" t="3857" r="45014" b="-4683"/>
                            <a:stretch/>
                          </pic:blipFill>
                          <pic:spPr bwMode="auto">
                            <a:xfrm>
                              <a:off x="626533" y="6155267"/>
                              <a:ext cx="1962150" cy="12553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  <a:ext uri="{FAA26D3D-D897-4be2-8F04-BA451C77F1D7}">
        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s:wsp>
                        <wps:cNvPr id="3" name="Text Box 3"/>
                        <wps:cNvSpPr txBox="1"/>
                        <wps:spPr>
                          <a:xfrm>
                            <a:off x="67733" y="1498600"/>
                            <a:ext cx="1901402" cy="69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E69D25" w14:textId="77777777" w:rsidR="004B62A7" w:rsidRDefault="004B62A7" w:rsidP="004B62A7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62A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*Alanine not significant in LV when analyzed separately </w:t>
                              </w:r>
                            </w:p>
                            <w:p w14:paraId="3AC9FA0D" w14:textId="7B273628" w:rsidR="004B62A7" w:rsidRPr="004B62A7" w:rsidRDefault="004B62A7" w:rsidP="004B62A7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62A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**Lactate overlapped with </w:t>
                              </w:r>
                              <w:proofErr w:type="spellStart"/>
                              <w:r w:rsidRPr="004B62A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myo</w:t>
                              </w:r>
                              <w:proofErr w:type="spellEnd"/>
                              <w:r w:rsidRPr="004B62A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-inositol</w:t>
                              </w:r>
                            </w:p>
                            <w:p w14:paraId="718AA7ED" w14:textId="77777777" w:rsidR="004B62A7" w:rsidRPr="004B62A7" w:rsidRDefault="004B62A7" w:rsidP="004B62A7">
                              <w:pPr>
                                <w:ind w:left="720" w:firstLine="72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D0D6981" w14:textId="13C5DFA6" w:rsidR="004B62A7" w:rsidRPr="004B62A7" w:rsidRDefault="004B62A7" w:rsidP="004B62A7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32" style="position:absolute;margin-left:-9.25pt;margin-top:579pt;width:155.05pt;height:172.65pt;z-index:251747840;mso-position-vertical-relative:page;mso-width-relative:margin;mso-height-relative:margin" coordsize="19691,219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">
                <v:group id="Group 2" o:spid="_x0000_s1033" style="position:absolute;width:19615;height:15715" coordorigin="6265,58388" coordsize="19621,1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_x0000_s1034" type="#_x0000_t202" style="position:absolute;left:6997;top:58388;width:18452;height:4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  <v:textbox>
                      <w:txbxContent>
                        <w:p w14:paraId="725FD620" w14:textId="77777777" w:rsidR="005F43DD" w:rsidRPr="002426D5" w:rsidRDefault="005F43DD" w:rsidP="00376D2C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D3CD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Table I</w:t>
                          </w:r>
                          <w:r w:rsidRPr="002426D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FD14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Metabolites that differ in fetal and neonatal hearts</w:t>
                          </w:r>
                        </w:p>
                      </w:txbxContent>
                    </v:textbox>
                  </v:shape>
                  <v:shape id="Picture 1" o:spid="_x0000_s1035" type="#_x0000_t75" style="position:absolute;left:6265;top:61552;width:19621;height:12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fEFDAAAAA2gAAAA8AAABkcnMvZG93bnJldi54bWxET01rwkAQvRf8D8sIvenG0GqbZiNBaSn0&#10;pBbxOGTHbDA7G7KrSf99Vyj0NDze5+Tr0bbiRr1vHCtYzBMQxJXTDdcKvg/vsxcQPiBrbB2Tgh/y&#10;sC4mDzlm2g28o9s+1CKGsM9QgQmhy6T0lSGLfu464sidXW8xRNjXUvc4xHDbyjRJltJiw7HBYEcb&#10;Q9Vlf7UKylc8efvsvkydPnG6HY6rsvtQ6nE6lm8gAo3hX/zn/tRxPtxfuV9Z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18QUMAAAADaAAAADwAAAAAAAAAAAAAAAACfAgAA&#10;ZHJzL2Rvd25yZXYueG1sUEsFBgAAAAAEAAQA9wAAAIwDAAAAAA==&#10;">
                    <v:imagedata r:id="rId15" o:title="" croptop="2528f" cropbottom="-3069f" cropleft="9337f" cropright="29500f"/>
                    <v:path arrowok="t"/>
                  </v:shape>
                </v:group>
                <v:shape id="Text Box 3" o:spid="_x0000_s1036" type="#_x0000_t202" style="position:absolute;left:677;top:14986;width:19014;height:6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14:paraId="05E69D25" w14:textId="77777777" w:rsidR="004B62A7" w:rsidRDefault="004B62A7" w:rsidP="004B62A7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62A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*Alanine not significant in LV when analyzed separately </w:t>
                        </w:r>
                      </w:p>
                      <w:p w14:paraId="3AC9FA0D" w14:textId="7B273628" w:rsidR="004B62A7" w:rsidRPr="004B62A7" w:rsidRDefault="004B62A7" w:rsidP="004B62A7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62A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**Lactate overlapped with </w:t>
                        </w:r>
                        <w:proofErr w:type="spellStart"/>
                        <w:r w:rsidRPr="004B62A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myo</w:t>
                        </w:r>
                        <w:proofErr w:type="spellEnd"/>
                        <w:r w:rsidRPr="004B62A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-inositol</w:t>
                        </w:r>
                      </w:p>
                      <w:p w14:paraId="718AA7ED" w14:textId="77777777" w:rsidR="004B62A7" w:rsidRPr="004B62A7" w:rsidRDefault="004B62A7" w:rsidP="004B62A7">
                        <w:pPr>
                          <w:ind w:left="720" w:firstLine="7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1D0D6981" w14:textId="13C5DFA6" w:rsidR="004B62A7" w:rsidRPr="004B62A7" w:rsidRDefault="004B62A7" w:rsidP="004B62A7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</w:p>
    <w:sectPr w:rsidR="00F908F6" w:rsidRPr="00D90164" w:rsidSect="00450C9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880C60" w14:textId="77777777" w:rsidR="00281D6A" w:rsidRDefault="00281D6A">
      <w:r>
        <w:separator/>
      </w:r>
    </w:p>
  </w:endnote>
  <w:endnote w:type="continuationSeparator" w:id="0">
    <w:p w14:paraId="67CD3D31" w14:textId="77777777" w:rsidR="00281D6A" w:rsidRDefault="00281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41668" w14:textId="77777777" w:rsidR="005F43DD" w:rsidRDefault="005F43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3DAF2" w14:textId="77777777" w:rsidR="005F43DD" w:rsidRDefault="005F43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943AD" w14:textId="77777777" w:rsidR="005F43DD" w:rsidRDefault="005F43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B17E0F" w14:textId="77777777" w:rsidR="00281D6A" w:rsidRDefault="00281D6A">
      <w:r>
        <w:separator/>
      </w:r>
    </w:p>
  </w:footnote>
  <w:footnote w:type="continuationSeparator" w:id="0">
    <w:p w14:paraId="29B5903A" w14:textId="77777777" w:rsidR="00281D6A" w:rsidRDefault="00281D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FDE43" w14:textId="77777777" w:rsidR="005F43DD" w:rsidRDefault="005F43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7F356" w14:textId="77777777" w:rsidR="005F43DD" w:rsidRDefault="00F15065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61D19F7" wp14:editId="7579D425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6E1CB" w14:textId="77777777" w:rsidR="005F43DD" w:rsidRPr="00306550" w:rsidRDefault="005F43DD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7BB11DC8" w14:textId="77777777" w:rsidR="005F43DD" w:rsidRPr="00306550" w:rsidRDefault="005F43DD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5 </w:t>
                          </w: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161D19F7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" o:spid="_x0000_s1035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OvYICAAAP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" stroked="f">
              <v:textbox>
                <w:txbxContent>
                  <w:p w14:paraId="7126E1CB" w14:textId="77777777" w:rsidR="005F43DD" w:rsidRPr="00306550" w:rsidRDefault="005F43DD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14:paraId="7BB11DC8" w14:textId="77777777" w:rsidR="005F43DD" w:rsidRPr="00306550" w:rsidRDefault="005F43DD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</w:t>
                    </w: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5 </w:t>
                    </w: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 w:rsidRPr="00E60509"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5DCC9137" wp14:editId="0BEBDBE7">
          <wp:extent cx="516255" cy="626745"/>
          <wp:effectExtent l="0" t="0" r="0" b="0"/>
          <wp:docPr id="7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90D2E" w14:textId="77777777" w:rsidR="005F43DD" w:rsidRDefault="005F43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2ECC2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558AC"/>
    <w:rsid w:val="000736B9"/>
    <w:rsid w:val="00085670"/>
    <w:rsid w:val="000A1716"/>
    <w:rsid w:val="000A59A8"/>
    <w:rsid w:val="000D3516"/>
    <w:rsid w:val="000E1D4F"/>
    <w:rsid w:val="00104A4C"/>
    <w:rsid w:val="00113D92"/>
    <w:rsid w:val="00120180"/>
    <w:rsid w:val="0014131B"/>
    <w:rsid w:val="00141FE9"/>
    <w:rsid w:val="00155AD2"/>
    <w:rsid w:val="00167606"/>
    <w:rsid w:val="001836FA"/>
    <w:rsid w:val="0018419E"/>
    <w:rsid w:val="0018697C"/>
    <w:rsid w:val="00187023"/>
    <w:rsid w:val="001B57AA"/>
    <w:rsid w:val="001D59E4"/>
    <w:rsid w:val="001E1A4D"/>
    <w:rsid w:val="001E526E"/>
    <w:rsid w:val="001E5ECF"/>
    <w:rsid w:val="001E6BF4"/>
    <w:rsid w:val="00231335"/>
    <w:rsid w:val="00233F11"/>
    <w:rsid w:val="00241739"/>
    <w:rsid w:val="002426D5"/>
    <w:rsid w:val="002524EE"/>
    <w:rsid w:val="00265A15"/>
    <w:rsid w:val="00281D6A"/>
    <w:rsid w:val="00290223"/>
    <w:rsid w:val="002A6E4F"/>
    <w:rsid w:val="002C7675"/>
    <w:rsid w:val="00306550"/>
    <w:rsid w:val="00312C04"/>
    <w:rsid w:val="00334CEB"/>
    <w:rsid w:val="003560D2"/>
    <w:rsid w:val="00363C8F"/>
    <w:rsid w:val="00376D2C"/>
    <w:rsid w:val="00393065"/>
    <w:rsid w:val="003A1FF5"/>
    <w:rsid w:val="003C6493"/>
    <w:rsid w:val="003D2E3B"/>
    <w:rsid w:val="003E2F8E"/>
    <w:rsid w:val="003F55A7"/>
    <w:rsid w:val="003F6E7E"/>
    <w:rsid w:val="0040599F"/>
    <w:rsid w:val="00410D2C"/>
    <w:rsid w:val="00420894"/>
    <w:rsid w:val="00450C97"/>
    <w:rsid w:val="00486FF9"/>
    <w:rsid w:val="0049187D"/>
    <w:rsid w:val="00491C5D"/>
    <w:rsid w:val="004A227C"/>
    <w:rsid w:val="004B62A7"/>
    <w:rsid w:val="004F160B"/>
    <w:rsid w:val="005034C0"/>
    <w:rsid w:val="00511F7E"/>
    <w:rsid w:val="005173CE"/>
    <w:rsid w:val="0053142A"/>
    <w:rsid w:val="005452B9"/>
    <w:rsid w:val="00583BC3"/>
    <w:rsid w:val="005908E6"/>
    <w:rsid w:val="005A1B84"/>
    <w:rsid w:val="005A7CA0"/>
    <w:rsid w:val="005C4422"/>
    <w:rsid w:val="005C4667"/>
    <w:rsid w:val="005C5648"/>
    <w:rsid w:val="005F43DD"/>
    <w:rsid w:val="00625028"/>
    <w:rsid w:val="00627F7D"/>
    <w:rsid w:val="006612DC"/>
    <w:rsid w:val="00672D41"/>
    <w:rsid w:val="006B3824"/>
    <w:rsid w:val="006C17EE"/>
    <w:rsid w:val="006C4440"/>
    <w:rsid w:val="006D745E"/>
    <w:rsid w:val="006E2CE0"/>
    <w:rsid w:val="006E4A9F"/>
    <w:rsid w:val="007207FF"/>
    <w:rsid w:val="00731C19"/>
    <w:rsid w:val="00734E94"/>
    <w:rsid w:val="007448C9"/>
    <w:rsid w:val="00764FB5"/>
    <w:rsid w:val="00774A49"/>
    <w:rsid w:val="007A1713"/>
    <w:rsid w:val="007C0813"/>
    <w:rsid w:val="007C6D26"/>
    <w:rsid w:val="007D3105"/>
    <w:rsid w:val="007E2F28"/>
    <w:rsid w:val="008202D3"/>
    <w:rsid w:val="00862CB5"/>
    <w:rsid w:val="00883638"/>
    <w:rsid w:val="008A1D84"/>
    <w:rsid w:val="008B05B8"/>
    <w:rsid w:val="008C5788"/>
    <w:rsid w:val="008E5BC5"/>
    <w:rsid w:val="008E5C85"/>
    <w:rsid w:val="008F35CC"/>
    <w:rsid w:val="008F6083"/>
    <w:rsid w:val="009648AC"/>
    <w:rsid w:val="0099312F"/>
    <w:rsid w:val="009A39F6"/>
    <w:rsid w:val="009A3F73"/>
    <w:rsid w:val="009B41B2"/>
    <w:rsid w:val="009C318D"/>
    <w:rsid w:val="009C3DF0"/>
    <w:rsid w:val="009C7F31"/>
    <w:rsid w:val="009D39A4"/>
    <w:rsid w:val="009E4F1E"/>
    <w:rsid w:val="00A1227A"/>
    <w:rsid w:val="00A43CDE"/>
    <w:rsid w:val="00A55035"/>
    <w:rsid w:val="00A63BD9"/>
    <w:rsid w:val="00A758E6"/>
    <w:rsid w:val="00A83C79"/>
    <w:rsid w:val="00A94FC4"/>
    <w:rsid w:val="00AC297F"/>
    <w:rsid w:val="00AC4AFE"/>
    <w:rsid w:val="00AD3CDD"/>
    <w:rsid w:val="00AE142B"/>
    <w:rsid w:val="00AF7C63"/>
    <w:rsid w:val="00B00CDB"/>
    <w:rsid w:val="00B01A14"/>
    <w:rsid w:val="00B25D4D"/>
    <w:rsid w:val="00B45112"/>
    <w:rsid w:val="00B5585D"/>
    <w:rsid w:val="00B624E3"/>
    <w:rsid w:val="00B71405"/>
    <w:rsid w:val="00B73AF0"/>
    <w:rsid w:val="00B75DC9"/>
    <w:rsid w:val="00B94321"/>
    <w:rsid w:val="00B95FCB"/>
    <w:rsid w:val="00B96080"/>
    <w:rsid w:val="00BA00BE"/>
    <w:rsid w:val="00BA7096"/>
    <w:rsid w:val="00BD78C5"/>
    <w:rsid w:val="00BE2257"/>
    <w:rsid w:val="00C02989"/>
    <w:rsid w:val="00C076C7"/>
    <w:rsid w:val="00C13313"/>
    <w:rsid w:val="00C6136C"/>
    <w:rsid w:val="00C73469"/>
    <w:rsid w:val="00C75A17"/>
    <w:rsid w:val="00C81666"/>
    <w:rsid w:val="00C83434"/>
    <w:rsid w:val="00C83EAA"/>
    <w:rsid w:val="00C914CF"/>
    <w:rsid w:val="00C93F0D"/>
    <w:rsid w:val="00CA6625"/>
    <w:rsid w:val="00CB0819"/>
    <w:rsid w:val="00CB1A7C"/>
    <w:rsid w:val="00CB4058"/>
    <w:rsid w:val="00CC5B40"/>
    <w:rsid w:val="00CE3F90"/>
    <w:rsid w:val="00D01F6B"/>
    <w:rsid w:val="00D0313F"/>
    <w:rsid w:val="00D07879"/>
    <w:rsid w:val="00D1756D"/>
    <w:rsid w:val="00D65CBB"/>
    <w:rsid w:val="00D67B56"/>
    <w:rsid w:val="00D851F6"/>
    <w:rsid w:val="00D90164"/>
    <w:rsid w:val="00DD44E5"/>
    <w:rsid w:val="00DE3216"/>
    <w:rsid w:val="00E04B24"/>
    <w:rsid w:val="00E07ED9"/>
    <w:rsid w:val="00E17390"/>
    <w:rsid w:val="00E25473"/>
    <w:rsid w:val="00E411D1"/>
    <w:rsid w:val="00E43BB4"/>
    <w:rsid w:val="00E5095B"/>
    <w:rsid w:val="00E57E61"/>
    <w:rsid w:val="00E60509"/>
    <w:rsid w:val="00E90679"/>
    <w:rsid w:val="00EA1E33"/>
    <w:rsid w:val="00EB489A"/>
    <w:rsid w:val="00EB515D"/>
    <w:rsid w:val="00EE2D08"/>
    <w:rsid w:val="00F15065"/>
    <w:rsid w:val="00F23F2F"/>
    <w:rsid w:val="00F31351"/>
    <w:rsid w:val="00F31B06"/>
    <w:rsid w:val="00F43581"/>
    <w:rsid w:val="00F4530F"/>
    <w:rsid w:val="00F45B22"/>
    <w:rsid w:val="00F52E02"/>
    <w:rsid w:val="00F54466"/>
    <w:rsid w:val="00F8198A"/>
    <w:rsid w:val="00F908F6"/>
    <w:rsid w:val="00F935F1"/>
    <w:rsid w:val="00F95583"/>
    <w:rsid w:val="00F974C6"/>
    <w:rsid w:val="00FA7F8E"/>
    <w:rsid w:val="00FB4399"/>
    <w:rsid w:val="00FD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729B11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1</TotalTime>
  <Pages>1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3</cp:revision>
  <cp:lastPrinted>2015-07-15T20:10:00Z</cp:lastPrinted>
  <dcterms:created xsi:type="dcterms:W3CDTF">2016-02-10T14:31:00Z</dcterms:created>
  <dcterms:modified xsi:type="dcterms:W3CDTF">2016-02-10T14:32:00Z</dcterms:modified>
</cp:coreProperties>
</file>